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1AAB" w:rsidRPr="003F089A" w:rsidRDefault="007E1AAB" w:rsidP="00FA33C5">
      <w:pPr>
        <w:spacing w:before="60" w:after="60"/>
        <w:ind w:left="-57"/>
        <w:jc w:val="center"/>
        <w:rPr>
          <w:b/>
        </w:rPr>
      </w:pPr>
      <w:r>
        <w:rPr>
          <w:b/>
        </w:rPr>
        <w:t xml:space="preserve">                                                                   </w:t>
      </w:r>
      <w:r w:rsidRPr="00773D78">
        <w:rPr>
          <w:b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8.75pt;height:63.75pt;visibility:visible">
            <v:imagedata r:id="rId7" o:title=""/>
          </v:shape>
        </w:pict>
      </w:r>
      <w:r>
        <w:rPr>
          <w:b/>
        </w:rPr>
        <w:t xml:space="preserve">                                                                 </w:t>
      </w:r>
    </w:p>
    <w:p w:rsidR="007E1AAB" w:rsidRPr="003F089A" w:rsidRDefault="007E1AAB" w:rsidP="0015576B">
      <w:pPr>
        <w:jc w:val="center"/>
        <w:rPr>
          <w:b/>
          <w:bCs/>
          <w:caps/>
          <w:sz w:val="26"/>
          <w:szCs w:val="26"/>
        </w:rPr>
      </w:pPr>
      <w:r w:rsidRPr="003F089A">
        <w:rPr>
          <w:b/>
          <w:bCs/>
          <w:caps/>
          <w:sz w:val="26"/>
          <w:szCs w:val="26"/>
        </w:rPr>
        <w:t xml:space="preserve">МУНИЦИПАЛЬНОЕ ОБРАЗОВАНИЕ </w:t>
      </w:r>
    </w:p>
    <w:p w:rsidR="007E1AAB" w:rsidRPr="003F089A" w:rsidRDefault="007E1AAB" w:rsidP="0015576B">
      <w:pPr>
        <w:jc w:val="center"/>
        <w:rPr>
          <w:b/>
          <w:bCs/>
          <w:caps/>
          <w:sz w:val="26"/>
          <w:szCs w:val="26"/>
        </w:rPr>
      </w:pPr>
      <w:r>
        <w:rPr>
          <w:b/>
          <w:bCs/>
          <w:caps/>
          <w:sz w:val="26"/>
          <w:szCs w:val="26"/>
        </w:rPr>
        <w:t>«</w:t>
      </w:r>
      <w:r w:rsidRPr="003F089A">
        <w:rPr>
          <w:b/>
          <w:bCs/>
          <w:caps/>
          <w:sz w:val="26"/>
          <w:szCs w:val="26"/>
        </w:rPr>
        <w:t>СЕЛЬСКОЕ ПОСЕЛЕНИЕ КАРАУЛ</w:t>
      </w:r>
      <w:r>
        <w:rPr>
          <w:b/>
          <w:bCs/>
          <w:caps/>
          <w:sz w:val="26"/>
          <w:szCs w:val="26"/>
        </w:rPr>
        <w:t>»</w:t>
      </w:r>
    </w:p>
    <w:p w:rsidR="007E1AAB" w:rsidRPr="003F089A" w:rsidRDefault="007E1AAB" w:rsidP="0015576B">
      <w:pPr>
        <w:jc w:val="center"/>
        <w:rPr>
          <w:b/>
          <w:bCs/>
          <w:caps/>
          <w:sz w:val="26"/>
          <w:szCs w:val="26"/>
        </w:rPr>
      </w:pPr>
      <w:r>
        <w:rPr>
          <w:b/>
          <w:bCs/>
          <w:caps/>
          <w:sz w:val="26"/>
          <w:szCs w:val="26"/>
        </w:rPr>
        <w:t>ТАЙМ</w:t>
      </w:r>
      <w:r w:rsidRPr="003F089A">
        <w:rPr>
          <w:b/>
          <w:bCs/>
          <w:caps/>
          <w:sz w:val="26"/>
          <w:szCs w:val="26"/>
        </w:rPr>
        <w:t>ЫРСКОГО ДОЛГАНО-НЕНЕЦКОГО МУНИЦИПАЛЬНОГО РАЙОНА</w:t>
      </w:r>
    </w:p>
    <w:p w:rsidR="007E1AAB" w:rsidRDefault="007E1AAB" w:rsidP="00D30473">
      <w:pPr>
        <w:spacing w:before="60" w:after="60"/>
        <w:ind w:left="-57"/>
        <w:jc w:val="center"/>
        <w:rPr>
          <w:b/>
          <w:bCs/>
          <w:caps/>
          <w:sz w:val="28"/>
          <w:szCs w:val="28"/>
        </w:rPr>
      </w:pPr>
    </w:p>
    <w:p w:rsidR="007E1AAB" w:rsidRPr="00E5077F" w:rsidRDefault="007E1AAB" w:rsidP="00D30473">
      <w:pPr>
        <w:spacing w:before="60" w:after="60"/>
        <w:ind w:left="-57"/>
        <w:jc w:val="center"/>
        <w:rPr>
          <w:b/>
          <w:bCs/>
          <w:caps/>
          <w:sz w:val="28"/>
          <w:szCs w:val="28"/>
        </w:rPr>
      </w:pPr>
      <w:r w:rsidRPr="00E5077F">
        <w:rPr>
          <w:b/>
          <w:bCs/>
          <w:caps/>
          <w:sz w:val="28"/>
          <w:szCs w:val="28"/>
        </w:rPr>
        <w:t>караульский сельский совет депутатов</w:t>
      </w:r>
    </w:p>
    <w:p w:rsidR="007E1AAB" w:rsidRDefault="007E1AAB" w:rsidP="0015576B">
      <w:pPr>
        <w:jc w:val="center"/>
        <w:rPr>
          <w:b/>
          <w:bCs/>
          <w:spacing w:val="20"/>
          <w:sz w:val="28"/>
          <w:szCs w:val="28"/>
        </w:rPr>
      </w:pPr>
    </w:p>
    <w:p w:rsidR="007E1AAB" w:rsidRDefault="007E1AAB" w:rsidP="0015576B">
      <w:pPr>
        <w:jc w:val="center"/>
        <w:rPr>
          <w:b/>
          <w:bCs/>
          <w:spacing w:val="20"/>
          <w:sz w:val="28"/>
          <w:szCs w:val="28"/>
        </w:rPr>
      </w:pPr>
      <w:r w:rsidRPr="00DD34FA">
        <w:rPr>
          <w:b/>
          <w:bCs/>
          <w:spacing w:val="20"/>
          <w:sz w:val="28"/>
          <w:szCs w:val="28"/>
        </w:rPr>
        <w:t>РЕШЕНИЕ</w:t>
      </w:r>
    </w:p>
    <w:p w:rsidR="007E1AAB" w:rsidRDefault="007E1AAB" w:rsidP="0015576B">
      <w:pPr>
        <w:jc w:val="center"/>
        <w:rPr>
          <w:b/>
          <w:bCs/>
          <w:spacing w:val="20"/>
          <w:sz w:val="28"/>
          <w:szCs w:val="28"/>
        </w:rPr>
      </w:pPr>
    </w:p>
    <w:p w:rsidR="007E1AAB" w:rsidRPr="00D85C8B" w:rsidRDefault="007E1AAB" w:rsidP="0015576B">
      <w:pPr>
        <w:rPr>
          <w:bCs/>
          <w:spacing w:val="20"/>
          <w:sz w:val="28"/>
          <w:szCs w:val="28"/>
        </w:rPr>
      </w:pPr>
      <w:r w:rsidRPr="00D85C8B">
        <w:rPr>
          <w:bCs/>
          <w:spacing w:val="20"/>
          <w:sz w:val="28"/>
          <w:szCs w:val="28"/>
        </w:rPr>
        <w:t>от «</w:t>
      </w:r>
      <w:r>
        <w:rPr>
          <w:bCs/>
          <w:spacing w:val="20"/>
          <w:sz w:val="28"/>
          <w:szCs w:val="28"/>
        </w:rPr>
        <w:t>24</w:t>
      </w:r>
      <w:r w:rsidRPr="00D85C8B">
        <w:rPr>
          <w:bCs/>
          <w:spacing w:val="20"/>
          <w:sz w:val="28"/>
          <w:szCs w:val="28"/>
        </w:rPr>
        <w:t xml:space="preserve">» </w:t>
      </w:r>
      <w:r>
        <w:rPr>
          <w:bCs/>
          <w:spacing w:val="20"/>
          <w:sz w:val="28"/>
          <w:szCs w:val="28"/>
        </w:rPr>
        <w:t>декабря 2012</w:t>
      </w:r>
      <w:r w:rsidRPr="00D85C8B">
        <w:rPr>
          <w:bCs/>
          <w:spacing w:val="20"/>
          <w:sz w:val="28"/>
          <w:szCs w:val="28"/>
        </w:rPr>
        <w:t xml:space="preserve">г.                       </w:t>
      </w:r>
      <w:r w:rsidRPr="00D85C8B">
        <w:rPr>
          <w:bCs/>
          <w:spacing w:val="20"/>
          <w:sz w:val="28"/>
          <w:szCs w:val="28"/>
        </w:rPr>
        <w:tab/>
      </w:r>
      <w:r w:rsidRPr="00D85C8B">
        <w:rPr>
          <w:bCs/>
          <w:spacing w:val="20"/>
          <w:sz w:val="28"/>
          <w:szCs w:val="28"/>
        </w:rPr>
        <w:tab/>
      </w:r>
      <w:r w:rsidRPr="00D85C8B">
        <w:rPr>
          <w:bCs/>
          <w:spacing w:val="20"/>
          <w:sz w:val="28"/>
          <w:szCs w:val="28"/>
        </w:rPr>
        <w:tab/>
      </w:r>
      <w:r w:rsidRPr="00D85C8B">
        <w:rPr>
          <w:bCs/>
          <w:spacing w:val="20"/>
          <w:sz w:val="28"/>
          <w:szCs w:val="28"/>
        </w:rPr>
        <w:tab/>
      </w:r>
      <w:r w:rsidRPr="00D85C8B">
        <w:rPr>
          <w:bCs/>
          <w:spacing w:val="20"/>
          <w:sz w:val="28"/>
          <w:szCs w:val="28"/>
        </w:rPr>
        <w:tab/>
      </w:r>
      <w:r>
        <w:rPr>
          <w:bCs/>
          <w:spacing w:val="20"/>
          <w:sz w:val="28"/>
          <w:szCs w:val="28"/>
        </w:rPr>
        <w:t xml:space="preserve">     </w:t>
      </w:r>
      <w:r w:rsidRPr="00D85C8B">
        <w:rPr>
          <w:bCs/>
          <w:spacing w:val="20"/>
          <w:sz w:val="28"/>
          <w:szCs w:val="28"/>
        </w:rPr>
        <w:t xml:space="preserve">№ </w:t>
      </w:r>
      <w:r>
        <w:rPr>
          <w:bCs/>
          <w:spacing w:val="20"/>
          <w:sz w:val="28"/>
          <w:szCs w:val="28"/>
        </w:rPr>
        <w:t>494</w:t>
      </w:r>
      <w:r w:rsidRPr="00D85C8B">
        <w:rPr>
          <w:bCs/>
          <w:spacing w:val="20"/>
          <w:sz w:val="28"/>
          <w:szCs w:val="28"/>
        </w:rPr>
        <w:t xml:space="preserve"> </w:t>
      </w:r>
    </w:p>
    <w:p w:rsidR="007E1AAB" w:rsidRPr="00D85C8B" w:rsidRDefault="007E1AAB" w:rsidP="0015576B">
      <w:pPr>
        <w:rPr>
          <w:b/>
          <w:bCs/>
          <w:spacing w:val="20"/>
          <w:sz w:val="28"/>
          <w:szCs w:val="28"/>
        </w:rPr>
      </w:pPr>
    </w:p>
    <w:p w:rsidR="007E1AAB" w:rsidRDefault="007E1AAB" w:rsidP="00D41352">
      <w:pPr>
        <w:pStyle w:val="ConsNormal"/>
        <w:ind w:right="0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33691">
        <w:rPr>
          <w:rFonts w:ascii="Times New Roman" w:hAnsi="Times New Roman" w:cs="Times New Roman"/>
          <w:b/>
          <w:bCs/>
          <w:sz w:val="28"/>
          <w:szCs w:val="28"/>
        </w:rPr>
        <w:t>О</w:t>
      </w:r>
      <w:r>
        <w:rPr>
          <w:rFonts w:ascii="Times New Roman" w:hAnsi="Times New Roman" w:cs="Times New Roman"/>
          <w:b/>
          <w:bCs/>
          <w:sz w:val="28"/>
          <w:szCs w:val="28"/>
        </w:rPr>
        <w:t>б отмене решения Совета сельского поселения Караул от 26.04.2009 г. №249</w:t>
      </w:r>
    </w:p>
    <w:p w:rsidR="007E1AAB" w:rsidRDefault="007E1AAB" w:rsidP="00D41352">
      <w:pPr>
        <w:pStyle w:val="ConsNormal"/>
        <w:ind w:right="0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01B0C">
        <w:rPr>
          <w:rFonts w:ascii="Times New Roman" w:hAnsi="Times New Roman" w:cs="Times New Roman"/>
          <w:b/>
          <w:bCs/>
          <w:sz w:val="28"/>
          <w:szCs w:val="28"/>
        </w:rPr>
        <w:t>“</w:t>
      </w:r>
      <w:r>
        <w:rPr>
          <w:rFonts w:ascii="Times New Roman" w:hAnsi="Times New Roman" w:cs="Times New Roman"/>
          <w:b/>
          <w:bCs/>
          <w:sz w:val="28"/>
          <w:szCs w:val="28"/>
        </w:rPr>
        <w:t>Об определении уполномоченного органа и утверждении положения о порядке взаимодействия уполномоченного органа и муниципальных заказчиков при размещении заказов для муниципальных нужд</w:t>
      </w:r>
    </w:p>
    <w:p w:rsidR="007E1AAB" w:rsidRPr="00901B0C" w:rsidRDefault="007E1AAB" w:rsidP="00D41352">
      <w:pPr>
        <w:pStyle w:val="ConsNormal"/>
        <w:ind w:right="0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муниципального образования </w:t>
      </w:r>
      <w:r w:rsidRPr="00832765">
        <w:rPr>
          <w:rFonts w:ascii="Times New Roman" w:hAnsi="Times New Roman" w:cs="Times New Roman"/>
          <w:b/>
          <w:bCs/>
          <w:sz w:val="28"/>
          <w:szCs w:val="28"/>
        </w:rPr>
        <w:t>“</w:t>
      </w:r>
      <w:r>
        <w:rPr>
          <w:rFonts w:ascii="Times New Roman" w:hAnsi="Times New Roman" w:cs="Times New Roman"/>
          <w:b/>
          <w:bCs/>
          <w:sz w:val="28"/>
          <w:szCs w:val="28"/>
        </w:rPr>
        <w:t>Сельское поселение Караул</w:t>
      </w:r>
      <w:r w:rsidRPr="00D31EE0">
        <w:rPr>
          <w:rFonts w:ascii="Times New Roman" w:hAnsi="Times New Roman" w:cs="Times New Roman"/>
          <w:b/>
          <w:bCs/>
          <w:sz w:val="28"/>
          <w:szCs w:val="28"/>
        </w:rPr>
        <w:t>””</w:t>
      </w:r>
    </w:p>
    <w:p w:rsidR="007E1AAB" w:rsidRPr="00832765" w:rsidRDefault="007E1AAB" w:rsidP="00832765">
      <w:pPr>
        <w:tabs>
          <w:tab w:val="left" w:pos="68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</w:rPr>
        <w:t xml:space="preserve"> </w:t>
      </w:r>
    </w:p>
    <w:p w:rsidR="007E1AAB" w:rsidRDefault="007E1AAB" w:rsidP="008F1958">
      <w:pPr>
        <w:ind w:firstLine="708"/>
        <w:jc w:val="both"/>
        <w:rPr>
          <w:sz w:val="28"/>
          <w:szCs w:val="28"/>
        </w:rPr>
      </w:pPr>
      <w:r w:rsidRPr="00A33691">
        <w:rPr>
          <w:sz w:val="28"/>
          <w:szCs w:val="28"/>
        </w:rPr>
        <w:t>В соответст</w:t>
      </w:r>
      <w:r>
        <w:rPr>
          <w:sz w:val="28"/>
          <w:szCs w:val="28"/>
        </w:rPr>
        <w:t xml:space="preserve">вии с </w:t>
      </w:r>
      <w:r w:rsidRPr="00A33691">
        <w:rPr>
          <w:sz w:val="28"/>
          <w:szCs w:val="28"/>
        </w:rPr>
        <w:t>пунктом 3 статьи 54 Федерального закона от 6</w:t>
      </w:r>
      <w:r>
        <w:rPr>
          <w:sz w:val="28"/>
          <w:szCs w:val="28"/>
        </w:rPr>
        <w:t xml:space="preserve"> октября </w:t>
      </w:r>
      <w:r w:rsidRPr="00A33691">
        <w:rPr>
          <w:sz w:val="28"/>
          <w:szCs w:val="28"/>
        </w:rPr>
        <w:t>2003</w:t>
      </w:r>
      <w:r>
        <w:rPr>
          <w:sz w:val="28"/>
          <w:szCs w:val="28"/>
        </w:rPr>
        <w:t xml:space="preserve"> года № 131-ФЗ </w:t>
      </w:r>
      <w:r w:rsidRPr="00832765">
        <w:rPr>
          <w:sz w:val="28"/>
          <w:szCs w:val="28"/>
        </w:rPr>
        <w:t>“</w:t>
      </w:r>
      <w:r w:rsidRPr="00A33691">
        <w:rPr>
          <w:sz w:val="28"/>
          <w:szCs w:val="28"/>
        </w:rPr>
        <w:t>Об общих принципах организации местного самоуп</w:t>
      </w:r>
      <w:r>
        <w:rPr>
          <w:sz w:val="28"/>
          <w:szCs w:val="28"/>
        </w:rPr>
        <w:t>равления в Российской Федерации</w:t>
      </w:r>
      <w:r w:rsidRPr="00832765">
        <w:rPr>
          <w:sz w:val="28"/>
          <w:szCs w:val="28"/>
        </w:rPr>
        <w:t>”</w:t>
      </w:r>
      <w:r w:rsidRPr="00A33691">
        <w:rPr>
          <w:sz w:val="28"/>
          <w:szCs w:val="28"/>
        </w:rPr>
        <w:t xml:space="preserve"> в целях регулирования на территории </w:t>
      </w:r>
      <w:r>
        <w:rPr>
          <w:sz w:val="28"/>
          <w:szCs w:val="28"/>
        </w:rPr>
        <w:t>сельского поселения Караул</w:t>
      </w:r>
      <w:r w:rsidRPr="00A33691">
        <w:rPr>
          <w:sz w:val="28"/>
          <w:szCs w:val="28"/>
        </w:rPr>
        <w:t xml:space="preserve"> отношений, связанных с размещением, формированием заказов на поставки товаров, выполнение работ, оказание услуг для муниципальных нужд </w:t>
      </w:r>
      <w:r>
        <w:rPr>
          <w:sz w:val="28"/>
          <w:szCs w:val="28"/>
        </w:rPr>
        <w:t>муниципального образования «Сельское поселение Караул», Караульский сельский Совет депутатов</w:t>
      </w:r>
    </w:p>
    <w:p w:rsidR="007E1AAB" w:rsidRDefault="007E1AAB" w:rsidP="008F1958">
      <w:pPr>
        <w:ind w:firstLine="708"/>
        <w:jc w:val="both"/>
        <w:rPr>
          <w:sz w:val="28"/>
          <w:szCs w:val="28"/>
        </w:rPr>
      </w:pPr>
    </w:p>
    <w:p w:rsidR="007E1AAB" w:rsidRPr="008F1958" w:rsidRDefault="007E1AAB" w:rsidP="008F1958">
      <w:pPr>
        <w:ind w:firstLine="5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РЕШИЛ</w:t>
      </w:r>
      <w:r w:rsidRPr="008F1958">
        <w:rPr>
          <w:b/>
          <w:sz w:val="28"/>
          <w:szCs w:val="28"/>
        </w:rPr>
        <w:t>:</w:t>
      </w:r>
    </w:p>
    <w:p w:rsidR="007E1AAB" w:rsidRDefault="007E1AAB" w:rsidP="008F1958">
      <w:pPr>
        <w:ind w:firstLine="708"/>
        <w:jc w:val="both"/>
        <w:rPr>
          <w:sz w:val="28"/>
          <w:szCs w:val="28"/>
        </w:rPr>
      </w:pPr>
    </w:p>
    <w:p w:rsidR="007E1AAB" w:rsidRDefault="007E1AAB" w:rsidP="0030038A">
      <w:pPr>
        <w:numPr>
          <w:ilvl w:val="0"/>
          <w:numId w:val="5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Отменить решение Совета сельского поселения Караул от 26.04.2009 г. №249 </w:t>
      </w:r>
      <w:r w:rsidRPr="00C51A11">
        <w:rPr>
          <w:sz w:val="28"/>
          <w:szCs w:val="28"/>
        </w:rPr>
        <w:t>“</w:t>
      </w:r>
      <w:r>
        <w:rPr>
          <w:sz w:val="28"/>
          <w:szCs w:val="28"/>
        </w:rPr>
        <w:t xml:space="preserve">Об определении уполномоченного органа и утверждении положения о порядке взаимодействия уполномоченного органа и муниципальных заказчиков при размещении заказов для муниципальных нужд муниципального образования </w:t>
      </w:r>
      <w:r w:rsidRPr="0030038A">
        <w:rPr>
          <w:sz w:val="28"/>
          <w:szCs w:val="28"/>
        </w:rPr>
        <w:t>“</w:t>
      </w:r>
      <w:r>
        <w:rPr>
          <w:sz w:val="28"/>
          <w:szCs w:val="28"/>
        </w:rPr>
        <w:t>Сельское поселение Караул</w:t>
      </w:r>
      <w:r w:rsidRPr="0030038A">
        <w:rPr>
          <w:sz w:val="28"/>
          <w:szCs w:val="28"/>
        </w:rPr>
        <w:t>”</w:t>
      </w:r>
      <w:r w:rsidRPr="00C51A11">
        <w:rPr>
          <w:sz w:val="28"/>
          <w:szCs w:val="28"/>
        </w:rPr>
        <w:t>”</w:t>
      </w:r>
      <w:r>
        <w:rPr>
          <w:sz w:val="28"/>
          <w:szCs w:val="28"/>
        </w:rPr>
        <w:t>.</w:t>
      </w:r>
    </w:p>
    <w:p w:rsidR="007E1AAB" w:rsidRDefault="007E1AAB" w:rsidP="0030038A">
      <w:pPr>
        <w:numPr>
          <w:ilvl w:val="0"/>
          <w:numId w:val="5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Опубликовать настоящее Решение в официальном информационном вестнике </w:t>
      </w:r>
      <w:r w:rsidRPr="00A62632">
        <w:rPr>
          <w:sz w:val="28"/>
          <w:szCs w:val="28"/>
        </w:rPr>
        <w:t>“</w:t>
      </w:r>
      <w:r>
        <w:rPr>
          <w:sz w:val="28"/>
          <w:szCs w:val="28"/>
        </w:rPr>
        <w:t>Усть – Енисеец</w:t>
      </w:r>
      <w:r w:rsidRPr="00A62632">
        <w:rPr>
          <w:sz w:val="28"/>
          <w:szCs w:val="28"/>
        </w:rPr>
        <w:t>”</w:t>
      </w:r>
      <w:r>
        <w:rPr>
          <w:sz w:val="28"/>
          <w:szCs w:val="28"/>
        </w:rPr>
        <w:t>.</w:t>
      </w:r>
    </w:p>
    <w:p w:rsidR="007E1AAB" w:rsidRPr="0030038A" w:rsidRDefault="007E1AAB" w:rsidP="0030038A">
      <w:pPr>
        <w:numPr>
          <w:ilvl w:val="0"/>
          <w:numId w:val="5"/>
        </w:numPr>
        <w:jc w:val="both"/>
        <w:rPr>
          <w:sz w:val="28"/>
          <w:szCs w:val="28"/>
        </w:rPr>
      </w:pPr>
      <w:r w:rsidRPr="0030038A">
        <w:rPr>
          <w:sz w:val="28"/>
          <w:szCs w:val="28"/>
        </w:rPr>
        <w:t>Настоящее Решение вступает в силу в день, следующий за днем его официального опубликования.</w:t>
      </w:r>
    </w:p>
    <w:p w:rsidR="007E1AAB" w:rsidRPr="00A62632" w:rsidRDefault="007E1AAB" w:rsidP="008F1958">
      <w:pPr>
        <w:ind w:firstLine="708"/>
        <w:jc w:val="both"/>
        <w:rPr>
          <w:sz w:val="28"/>
          <w:szCs w:val="28"/>
        </w:rPr>
      </w:pPr>
    </w:p>
    <w:p w:rsidR="007E1AAB" w:rsidRPr="001C3090" w:rsidRDefault="007E1AAB" w:rsidP="00ED43BA">
      <w:pPr>
        <w:ind w:firstLine="708"/>
        <w:jc w:val="both"/>
        <w:rPr>
          <w:sz w:val="28"/>
          <w:szCs w:val="28"/>
        </w:rPr>
      </w:pPr>
      <w:r w:rsidRPr="001C3090">
        <w:rPr>
          <w:sz w:val="28"/>
          <w:szCs w:val="28"/>
        </w:rPr>
        <w:t xml:space="preserve">           </w:t>
      </w:r>
      <w:r>
        <w:rPr>
          <w:sz w:val="28"/>
          <w:szCs w:val="28"/>
        </w:rPr>
        <w:t xml:space="preserve">                              </w:t>
      </w:r>
      <w:r w:rsidRPr="001C3090">
        <w:rPr>
          <w:sz w:val="28"/>
          <w:szCs w:val="28"/>
        </w:rPr>
        <w:t xml:space="preserve">                           </w:t>
      </w:r>
      <w:r>
        <w:rPr>
          <w:sz w:val="28"/>
          <w:szCs w:val="28"/>
        </w:rPr>
        <w:t xml:space="preserve">                           </w:t>
      </w:r>
    </w:p>
    <w:p w:rsidR="007E1AAB" w:rsidRPr="00A62632" w:rsidRDefault="007E1AAB" w:rsidP="00A62632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Глава с</w:t>
      </w:r>
      <w:r w:rsidRPr="001C3090">
        <w:rPr>
          <w:b/>
          <w:sz w:val="28"/>
          <w:szCs w:val="28"/>
        </w:rPr>
        <w:t xml:space="preserve">ельского поселения Караул       </w:t>
      </w:r>
      <w:r w:rsidRPr="00126ADF">
        <w:rPr>
          <w:b/>
          <w:sz w:val="28"/>
          <w:szCs w:val="28"/>
        </w:rPr>
        <w:t xml:space="preserve">                             </w:t>
      </w:r>
      <w:r w:rsidRPr="001C3090">
        <w:rPr>
          <w:b/>
          <w:sz w:val="28"/>
          <w:szCs w:val="28"/>
        </w:rPr>
        <w:t xml:space="preserve">           </w:t>
      </w:r>
      <w:r>
        <w:rPr>
          <w:b/>
          <w:sz w:val="28"/>
          <w:szCs w:val="28"/>
        </w:rPr>
        <w:t xml:space="preserve">    Д. В. Рудник</w:t>
      </w:r>
    </w:p>
    <w:sectPr w:rsidR="007E1AAB" w:rsidRPr="00A62632" w:rsidSect="008F1958">
      <w:headerReference w:type="even" r:id="rId8"/>
      <w:headerReference w:type="default" r:id="rId9"/>
      <w:pgSz w:w="11906" w:h="16838" w:code="9"/>
      <w:pgMar w:top="719" w:right="567" w:bottom="851" w:left="1197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E1AAB" w:rsidRDefault="007E1AAB">
      <w:r>
        <w:separator/>
      </w:r>
    </w:p>
  </w:endnote>
  <w:endnote w:type="continuationSeparator" w:id="1">
    <w:p w:rsidR="007E1AAB" w:rsidRDefault="007E1AA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E1AAB" w:rsidRDefault="007E1AAB">
      <w:r>
        <w:separator/>
      </w:r>
    </w:p>
  </w:footnote>
  <w:footnote w:type="continuationSeparator" w:id="1">
    <w:p w:rsidR="007E1AAB" w:rsidRDefault="007E1AA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AAB" w:rsidRDefault="007E1AAB" w:rsidP="0082215E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7E1AAB" w:rsidRDefault="007E1AAB" w:rsidP="00034E82">
    <w:pPr>
      <w:pStyle w:val="Header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AAB" w:rsidRDefault="007E1AAB" w:rsidP="0082215E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7E1AAB" w:rsidRDefault="007E1AAB" w:rsidP="00034E82">
    <w:pPr>
      <w:pStyle w:val="Header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F3642D"/>
    <w:multiLevelType w:val="hybridMultilevel"/>
    <w:tmpl w:val="F1A294D8"/>
    <w:lvl w:ilvl="0" w:tplc="5FF265EE">
      <w:start w:val="1"/>
      <w:numFmt w:val="decimal"/>
      <w:lvlText w:val="%1."/>
      <w:lvlJc w:val="left"/>
      <w:pPr>
        <w:ind w:left="103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9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5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  <w:rPr>
        <w:rFonts w:cs="Times New Roman"/>
      </w:rPr>
    </w:lvl>
  </w:abstractNum>
  <w:abstractNum w:abstractNumId="1">
    <w:nsid w:val="0E7725D0"/>
    <w:multiLevelType w:val="multilevel"/>
    <w:tmpl w:val="CA1E82BC"/>
    <w:lvl w:ilvl="0">
      <w:start w:val="1"/>
      <w:numFmt w:val="decimal"/>
      <w:lvlText w:val="%1."/>
      <w:lvlJc w:val="left"/>
      <w:pPr>
        <w:tabs>
          <w:tab w:val="num" w:pos="1860"/>
        </w:tabs>
        <w:ind w:left="1860" w:hanging="1140"/>
      </w:pPr>
      <w:rPr>
        <w:rFonts w:cs="Times New Roman" w:hint="default"/>
        <w:i w:val="0"/>
      </w:rPr>
    </w:lvl>
    <w:lvl w:ilvl="1">
      <w:start w:val="1"/>
      <w:numFmt w:val="decimal"/>
      <w:isLgl/>
      <w:lvlText w:val="%1.%2."/>
      <w:lvlJc w:val="left"/>
      <w:pPr>
        <w:tabs>
          <w:tab w:val="num" w:pos="1950"/>
        </w:tabs>
        <w:ind w:left="1950" w:hanging="1410"/>
      </w:pPr>
      <w:rPr>
        <w:rFonts w:cs="Times New Roman" w:hint="default"/>
        <w:i w:val="0"/>
      </w:rPr>
    </w:lvl>
    <w:lvl w:ilvl="2">
      <w:start w:val="1"/>
      <w:numFmt w:val="decimal"/>
      <w:isLgl/>
      <w:lvlText w:val="%1.%2.%3."/>
      <w:lvlJc w:val="left"/>
      <w:pPr>
        <w:tabs>
          <w:tab w:val="num" w:pos="2130"/>
        </w:tabs>
        <w:ind w:left="2130" w:hanging="141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30"/>
        </w:tabs>
        <w:ind w:left="2130" w:hanging="141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130"/>
        </w:tabs>
        <w:ind w:left="2130" w:hanging="141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130"/>
        </w:tabs>
        <w:ind w:left="2130" w:hanging="141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1800"/>
      </w:pPr>
      <w:rPr>
        <w:rFonts w:cs="Times New Roman" w:hint="default"/>
      </w:rPr>
    </w:lvl>
  </w:abstractNum>
  <w:abstractNum w:abstractNumId="2">
    <w:nsid w:val="3038007F"/>
    <w:multiLevelType w:val="hybridMultilevel"/>
    <w:tmpl w:val="C58AEAC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50E0680C"/>
    <w:multiLevelType w:val="hybridMultilevel"/>
    <w:tmpl w:val="C6F43796"/>
    <w:lvl w:ilvl="0" w:tplc="04190013">
      <w:start w:val="1"/>
      <w:numFmt w:val="upperRoman"/>
      <w:lvlText w:val="%1."/>
      <w:lvlJc w:val="right"/>
      <w:pPr>
        <w:tabs>
          <w:tab w:val="num" w:pos="1404"/>
        </w:tabs>
        <w:ind w:left="1404" w:hanging="18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24"/>
        </w:tabs>
        <w:ind w:left="212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44"/>
        </w:tabs>
        <w:ind w:left="284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564"/>
        </w:tabs>
        <w:ind w:left="356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284"/>
        </w:tabs>
        <w:ind w:left="428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04"/>
        </w:tabs>
        <w:ind w:left="500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24"/>
        </w:tabs>
        <w:ind w:left="572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44"/>
        </w:tabs>
        <w:ind w:left="644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164"/>
        </w:tabs>
        <w:ind w:left="7164" w:hanging="180"/>
      </w:pPr>
      <w:rPr>
        <w:rFonts w:cs="Times New Roman"/>
      </w:rPr>
    </w:lvl>
  </w:abstractNum>
  <w:abstractNum w:abstractNumId="4">
    <w:nsid w:val="796B6067"/>
    <w:multiLevelType w:val="hybridMultilevel"/>
    <w:tmpl w:val="E2E05B04"/>
    <w:lvl w:ilvl="0" w:tplc="F43A0F78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drawingGridHorizontalSpacing w:val="57"/>
  <w:displayVertic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A4C4F"/>
    <w:rsid w:val="0000090E"/>
    <w:rsid w:val="00000D6A"/>
    <w:rsid w:val="00006BE6"/>
    <w:rsid w:val="00013E68"/>
    <w:rsid w:val="00022AB2"/>
    <w:rsid w:val="00032CDF"/>
    <w:rsid w:val="00034E82"/>
    <w:rsid w:val="000359DB"/>
    <w:rsid w:val="000629D8"/>
    <w:rsid w:val="00066F6D"/>
    <w:rsid w:val="000773B2"/>
    <w:rsid w:val="00083A5E"/>
    <w:rsid w:val="00085827"/>
    <w:rsid w:val="000901A3"/>
    <w:rsid w:val="000B663B"/>
    <w:rsid w:val="000B6B63"/>
    <w:rsid w:val="00114C00"/>
    <w:rsid w:val="00125BD0"/>
    <w:rsid w:val="00126ADF"/>
    <w:rsid w:val="001430A4"/>
    <w:rsid w:val="00147238"/>
    <w:rsid w:val="00147FF2"/>
    <w:rsid w:val="001523C0"/>
    <w:rsid w:val="0015576B"/>
    <w:rsid w:val="00156F21"/>
    <w:rsid w:val="001679E4"/>
    <w:rsid w:val="00170C33"/>
    <w:rsid w:val="00175E08"/>
    <w:rsid w:val="00195DEA"/>
    <w:rsid w:val="001A0509"/>
    <w:rsid w:val="001A1502"/>
    <w:rsid w:val="001A1EAA"/>
    <w:rsid w:val="001C3090"/>
    <w:rsid w:val="001C3F6E"/>
    <w:rsid w:val="001C4BD6"/>
    <w:rsid w:val="001C63DE"/>
    <w:rsid w:val="001D3389"/>
    <w:rsid w:val="001D4745"/>
    <w:rsid w:val="001D77AE"/>
    <w:rsid w:val="001E08BF"/>
    <w:rsid w:val="001F556A"/>
    <w:rsid w:val="00211BF3"/>
    <w:rsid w:val="002150B0"/>
    <w:rsid w:val="002278C6"/>
    <w:rsid w:val="00231A87"/>
    <w:rsid w:val="0025212F"/>
    <w:rsid w:val="002544D7"/>
    <w:rsid w:val="00264ABF"/>
    <w:rsid w:val="002701D0"/>
    <w:rsid w:val="00270CCC"/>
    <w:rsid w:val="002710D2"/>
    <w:rsid w:val="00293C9F"/>
    <w:rsid w:val="002A4C4F"/>
    <w:rsid w:val="002A5EC7"/>
    <w:rsid w:val="002B12BD"/>
    <w:rsid w:val="002C21D1"/>
    <w:rsid w:val="002C53DF"/>
    <w:rsid w:val="002F0E8C"/>
    <w:rsid w:val="002F2E44"/>
    <w:rsid w:val="002F4773"/>
    <w:rsid w:val="002F4980"/>
    <w:rsid w:val="0030038A"/>
    <w:rsid w:val="003158A8"/>
    <w:rsid w:val="0032151B"/>
    <w:rsid w:val="003224BD"/>
    <w:rsid w:val="00333128"/>
    <w:rsid w:val="003514F5"/>
    <w:rsid w:val="003577FB"/>
    <w:rsid w:val="00361209"/>
    <w:rsid w:val="00370D7B"/>
    <w:rsid w:val="00372586"/>
    <w:rsid w:val="00373786"/>
    <w:rsid w:val="003803C7"/>
    <w:rsid w:val="003862D4"/>
    <w:rsid w:val="003925F0"/>
    <w:rsid w:val="003A1381"/>
    <w:rsid w:val="003A6172"/>
    <w:rsid w:val="003B3359"/>
    <w:rsid w:val="003C14E9"/>
    <w:rsid w:val="003D2FAB"/>
    <w:rsid w:val="003D58A2"/>
    <w:rsid w:val="003E4413"/>
    <w:rsid w:val="003F089A"/>
    <w:rsid w:val="003F5275"/>
    <w:rsid w:val="003F53AD"/>
    <w:rsid w:val="00401F7C"/>
    <w:rsid w:val="00415593"/>
    <w:rsid w:val="0042279A"/>
    <w:rsid w:val="00425AE2"/>
    <w:rsid w:val="004303A0"/>
    <w:rsid w:val="00431885"/>
    <w:rsid w:val="00441F4A"/>
    <w:rsid w:val="00444819"/>
    <w:rsid w:val="00454FB9"/>
    <w:rsid w:val="004571BD"/>
    <w:rsid w:val="0046219C"/>
    <w:rsid w:val="0046273A"/>
    <w:rsid w:val="00464A96"/>
    <w:rsid w:val="00473942"/>
    <w:rsid w:val="00477772"/>
    <w:rsid w:val="004C25B6"/>
    <w:rsid w:val="004C6114"/>
    <w:rsid w:val="004E7311"/>
    <w:rsid w:val="004F1910"/>
    <w:rsid w:val="00506696"/>
    <w:rsid w:val="00514E0C"/>
    <w:rsid w:val="00517C3D"/>
    <w:rsid w:val="00523535"/>
    <w:rsid w:val="00524BE0"/>
    <w:rsid w:val="0054175C"/>
    <w:rsid w:val="00573850"/>
    <w:rsid w:val="0058181E"/>
    <w:rsid w:val="005818EC"/>
    <w:rsid w:val="00591AB4"/>
    <w:rsid w:val="005959D1"/>
    <w:rsid w:val="005A3107"/>
    <w:rsid w:val="005B7396"/>
    <w:rsid w:val="005D1949"/>
    <w:rsid w:val="005E32FF"/>
    <w:rsid w:val="005E4B1A"/>
    <w:rsid w:val="005F0DFF"/>
    <w:rsid w:val="005F6C38"/>
    <w:rsid w:val="0060483B"/>
    <w:rsid w:val="00605274"/>
    <w:rsid w:val="00625B52"/>
    <w:rsid w:val="00636D7A"/>
    <w:rsid w:val="00637322"/>
    <w:rsid w:val="006526CC"/>
    <w:rsid w:val="00653B62"/>
    <w:rsid w:val="00655363"/>
    <w:rsid w:val="00657498"/>
    <w:rsid w:val="00667DDC"/>
    <w:rsid w:val="00676C53"/>
    <w:rsid w:val="00676EA1"/>
    <w:rsid w:val="006A7FD1"/>
    <w:rsid w:val="006B2B3D"/>
    <w:rsid w:val="006B47C5"/>
    <w:rsid w:val="006B5E3D"/>
    <w:rsid w:val="006C14E9"/>
    <w:rsid w:val="006C4AAE"/>
    <w:rsid w:val="006D185F"/>
    <w:rsid w:val="007033A2"/>
    <w:rsid w:val="00705AFA"/>
    <w:rsid w:val="00705CA7"/>
    <w:rsid w:val="00710752"/>
    <w:rsid w:val="00737D41"/>
    <w:rsid w:val="00752833"/>
    <w:rsid w:val="007548B6"/>
    <w:rsid w:val="00763044"/>
    <w:rsid w:val="00773D78"/>
    <w:rsid w:val="007B3E45"/>
    <w:rsid w:val="007C258C"/>
    <w:rsid w:val="007E1AAB"/>
    <w:rsid w:val="007E3EED"/>
    <w:rsid w:val="0082215E"/>
    <w:rsid w:val="0082278B"/>
    <w:rsid w:val="008240FC"/>
    <w:rsid w:val="00832765"/>
    <w:rsid w:val="00847755"/>
    <w:rsid w:val="00850E3A"/>
    <w:rsid w:val="00854345"/>
    <w:rsid w:val="00854623"/>
    <w:rsid w:val="00871D62"/>
    <w:rsid w:val="008807F2"/>
    <w:rsid w:val="008854E6"/>
    <w:rsid w:val="00885659"/>
    <w:rsid w:val="0089358A"/>
    <w:rsid w:val="0089404C"/>
    <w:rsid w:val="0089514A"/>
    <w:rsid w:val="008B66A7"/>
    <w:rsid w:val="008C7D29"/>
    <w:rsid w:val="008D2796"/>
    <w:rsid w:val="008D310B"/>
    <w:rsid w:val="008D3576"/>
    <w:rsid w:val="008D79E4"/>
    <w:rsid w:val="008F0743"/>
    <w:rsid w:val="008F1958"/>
    <w:rsid w:val="009009C7"/>
    <w:rsid w:val="00901B0C"/>
    <w:rsid w:val="00902BC5"/>
    <w:rsid w:val="00906A21"/>
    <w:rsid w:val="009141B3"/>
    <w:rsid w:val="0091467C"/>
    <w:rsid w:val="00917288"/>
    <w:rsid w:val="009268C0"/>
    <w:rsid w:val="00930582"/>
    <w:rsid w:val="00956FBF"/>
    <w:rsid w:val="00961D1F"/>
    <w:rsid w:val="00973E7F"/>
    <w:rsid w:val="009840F4"/>
    <w:rsid w:val="009A3435"/>
    <w:rsid w:val="009B6ACE"/>
    <w:rsid w:val="009C02EF"/>
    <w:rsid w:val="009D745D"/>
    <w:rsid w:val="009E2D52"/>
    <w:rsid w:val="009E5303"/>
    <w:rsid w:val="00A038AE"/>
    <w:rsid w:val="00A06597"/>
    <w:rsid w:val="00A06E47"/>
    <w:rsid w:val="00A21B39"/>
    <w:rsid w:val="00A33691"/>
    <w:rsid w:val="00A343FE"/>
    <w:rsid w:val="00A35FBA"/>
    <w:rsid w:val="00A401D1"/>
    <w:rsid w:val="00A463A6"/>
    <w:rsid w:val="00A57ABE"/>
    <w:rsid w:val="00A61A6B"/>
    <w:rsid w:val="00A62632"/>
    <w:rsid w:val="00A65AFF"/>
    <w:rsid w:val="00A72A38"/>
    <w:rsid w:val="00A81FF4"/>
    <w:rsid w:val="00A93569"/>
    <w:rsid w:val="00AA2A6C"/>
    <w:rsid w:val="00AC0CB7"/>
    <w:rsid w:val="00AC4D8E"/>
    <w:rsid w:val="00AC6C65"/>
    <w:rsid w:val="00AE4A9D"/>
    <w:rsid w:val="00AE4B65"/>
    <w:rsid w:val="00AE7794"/>
    <w:rsid w:val="00AF5655"/>
    <w:rsid w:val="00AF5800"/>
    <w:rsid w:val="00B07A85"/>
    <w:rsid w:val="00B135B3"/>
    <w:rsid w:val="00B13CA6"/>
    <w:rsid w:val="00B35251"/>
    <w:rsid w:val="00B620E0"/>
    <w:rsid w:val="00B752BD"/>
    <w:rsid w:val="00B927E2"/>
    <w:rsid w:val="00BA5560"/>
    <w:rsid w:val="00BC369A"/>
    <w:rsid w:val="00BC6434"/>
    <w:rsid w:val="00BD0E20"/>
    <w:rsid w:val="00BE50E4"/>
    <w:rsid w:val="00BE5216"/>
    <w:rsid w:val="00BF0538"/>
    <w:rsid w:val="00BF35B7"/>
    <w:rsid w:val="00C02B74"/>
    <w:rsid w:val="00C07A76"/>
    <w:rsid w:val="00C2653E"/>
    <w:rsid w:val="00C31C2E"/>
    <w:rsid w:val="00C51A11"/>
    <w:rsid w:val="00C52EC2"/>
    <w:rsid w:val="00C72866"/>
    <w:rsid w:val="00C839C6"/>
    <w:rsid w:val="00C85A84"/>
    <w:rsid w:val="00C93D28"/>
    <w:rsid w:val="00C955CF"/>
    <w:rsid w:val="00CA41D9"/>
    <w:rsid w:val="00CA71A1"/>
    <w:rsid w:val="00CB1AED"/>
    <w:rsid w:val="00CB42E0"/>
    <w:rsid w:val="00CC03CE"/>
    <w:rsid w:val="00CC4B7D"/>
    <w:rsid w:val="00CD6AA8"/>
    <w:rsid w:val="00CD7D4A"/>
    <w:rsid w:val="00CE5DF3"/>
    <w:rsid w:val="00CE6CE4"/>
    <w:rsid w:val="00D02BBF"/>
    <w:rsid w:val="00D111AD"/>
    <w:rsid w:val="00D13A98"/>
    <w:rsid w:val="00D30473"/>
    <w:rsid w:val="00D31EE0"/>
    <w:rsid w:val="00D41352"/>
    <w:rsid w:val="00D41F00"/>
    <w:rsid w:val="00D50E19"/>
    <w:rsid w:val="00D5492A"/>
    <w:rsid w:val="00D63C22"/>
    <w:rsid w:val="00D64F02"/>
    <w:rsid w:val="00D70E7C"/>
    <w:rsid w:val="00D72907"/>
    <w:rsid w:val="00D85C8B"/>
    <w:rsid w:val="00D97365"/>
    <w:rsid w:val="00DA163B"/>
    <w:rsid w:val="00DA1654"/>
    <w:rsid w:val="00DC52B5"/>
    <w:rsid w:val="00DC6DC0"/>
    <w:rsid w:val="00DC75EA"/>
    <w:rsid w:val="00DD34FA"/>
    <w:rsid w:val="00DE23C1"/>
    <w:rsid w:val="00DE2E54"/>
    <w:rsid w:val="00DE43BD"/>
    <w:rsid w:val="00DF0DC5"/>
    <w:rsid w:val="00DF2F93"/>
    <w:rsid w:val="00E026D8"/>
    <w:rsid w:val="00E06086"/>
    <w:rsid w:val="00E06DAD"/>
    <w:rsid w:val="00E13B76"/>
    <w:rsid w:val="00E16CC1"/>
    <w:rsid w:val="00E31C14"/>
    <w:rsid w:val="00E5077F"/>
    <w:rsid w:val="00E525CE"/>
    <w:rsid w:val="00E55E6A"/>
    <w:rsid w:val="00E66985"/>
    <w:rsid w:val="00E678FC"/>
    <w:rsid w:val="00E766F6"/>
    <w:rsid w:val="00E84538"/>
    <w:rsid w:val="00E914E9"/>
    <w:rsid w:val="00EB08D3"/>
    <w:rsid w:val="00EB10CF"/>
    <w:rsid w:val="00EB22FC"/>
    <w:rsid w:val="00EB2523"/>
    <w:rsid w:val="00EB42D5"/>
    <w:rsid w:val="00EC0153"/>
    <w:rsid w:val="00EC6923"/>
    <w:rsid w:val="00ED43BA"/>
    <w:rsid w:val="00F042B8"/>
    <w:rsid w:val="00F10A02"/>
    <w:rsid w:val="00F12CA7"/>
    <w:rsid w:val="00F15176"/>
    <w:rsid w:val="00F47E84"/>
    <w:rsid w:val="00F652A3"/>
    <w:rsid w:val="00F7056E"/>
    <w:rsid w:val="00F72735"/>
    <w:rsid w:val="00F84E7B"/>
    <w:rsid w:val="00F96325"/>
    <w:rsid w:val="00FA33C5"/>
    <w:rsid w:val="00FA4EC6"/>
    <w:rsid w:val="00FB4FA0"/>
    <w:rsid w:val="00FD4FBF"/>
    <w:rsid w:val="00FF3B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semiHidden="0" w:uiPriority="0" w:unhideWhenUsed="0" w:qFormat="1"/>
    <w:lsdException w:name="heading 8" w:locked="1" w:semiHidden="0" w:uiPriority="0" w:unhideWhenUsed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3C9F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906A2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906A2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9"/>
    <w:qFormat/>
    <w:rsid w:val="00906A21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9"/>
    <w:qFormat/>
    <w:rsid w:val="003B3359"/>
    <w:pPr>
      <w:keepNext/>
      <w:widowControl w:val="0"/>
      <w:spacing w:before="200"/>
      <w:ind w:right="-24"/>
      <w:jc w:val="center"/>
      <w:outlineLvl w:val="4"/>
    </w:pPr>
    <w:rPr>
      <w:rFonts w:ascii="Arial" w:hAnsi="Arial" w:cs="Arial"/>
      <w:i/>
      <w:szCs w:val="20"/>
    </w:rPr>
  </w:style>
  <w:style w:type="paragraph" w:styleId="Heading7">
    <w:name w:val="heading 7"/>
    <w:basedOn w:val="Normal"/>
    <w:next w:val="Normal"/>
    <w:link w:val="Heading7Char"/>
    <w:uiPriority w:val="99"/>
    <w:qFormat/>
    <w:rsid w:val="00906A21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9"/>
    <w:qFormat/>
    <w:rsid w:val="00906A21"/>
    <w:pPr>
      <w:spacing w:before="240" w:after="60"/>
      <w:outlineLvl w:val="7"/>
    </w:pPr>
    <w:rPr>
      <w:i/>
      <w:iCs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Pr>
      <w:rFonts w:ascii="Calibri" w:hAnsi="Calibri" w:cs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Pr>
      <w:rFonts w:ascii="Calibri" w:hAnsi="Calibri" w:cs="Times New Roman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Pr>
      <w:rFonts w:ascii="Calibri" w:hAnsi="Calibri" w:cs="Times New Roman"/>
      <w:i/>
      <w:iCs/>
      <w:sz w:val="24"/>
      <w:szCs w:val="24"/>
    </w:rPr>
  </w:style>
  <w:style w:type="table" w:styleId="TableGrid">
    <w:name w:val="Table Grid"/>
    <w:basedOn w:val="TableNormal"/>
    <w:uiPriority w:val="99"/>
    <w:rsid w:val="00A81FF4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link w:val="BodyTextChar"/>
    <w:uiPriority w:val="99"/>
    <w:rsid w:val="00B13CA6"/>
    <w:pPr>
      <w:jc w:val="both"/>
    </w:pPr>
    <w:rPr>
      <w:b/>
      <w:bCs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Pr>
      <w:rFonts w:cs="Times New Roman"/>
      <w:sz w:val="24"/>
      <w:szCs w:val="24"/>
    </w:rPr>
  </w:style>
  <w:style w:type="paragraph" w:customStyle="1" w:styleId="ConsNormal">
    <w:name w:val="ConsNormal"/>
    <w:uiPriority w:val="99"/>
    <w:rsid w:val="00B13CA6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Header">
    <w:name w:val="header"/>
    <w:basedOn w:val="Normal"/>
    <w:link w:val="HeaderChar"/>
    <w:uiPriority w:val="99"/>
    <w:rsid w:val="00034E82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Pr>
      <w:rFonts w:cs="Times New Roman"/>
      <w:sz w:val="24"/>
      <w:szCs w:val="24"/>
    </w:rPr>
  </w:style>
  <w:style w:type="character" w:styleId="PageNumber">
    <w:name w:val="page number"/>
    <w:basedOn w:val="DefaultParagraphFont"/>
    <w:uiPriority w:val="99"/>
    <w:rsid w:val="00034E82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013E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Pr>
      <w:rFonts w:cs="Times New Roman"/>
      <w:sz w:val="2"/>
    </w:rPr>
  </w:style>
  <w:style w:type="paragraph" w:styleId="Footer">
    <w:name w:val="footer"/>
    <w:basedOn w:val="Normal"/>
    <w:link w:val="FooterChar"/>
    <w:uiPriority w:val="99"/>
    <w:rsid w:val="00013E68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Pr>
      <w:rFonts w:cs="Times New Roman"/>
      <w:sz w:val="24"/>
      <w:szCs w:val="24"/>
    </w:rPr>
  </w:style>
  <w:style w:type="paragraph" w:customStyle="1" w:styleId="ConsTitle">
    <w:name w:val="ConsTitle"/>
    <w:uiPriority w:val="99"/>
    <w:rsid w:val="003D2FAB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rsid w:val="00906A21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Pr>
      <w:rFonts w:cs="Times New Roman"/>
      <w:sz w:val="24"/>
      <w:szCs w:val="24"/>
    </w:rPr>
  </w:style>
  <w:style w:type="paragraph" w:customStyle="1" w:styleId="ConsNonformat">
    <w:name w:val="ConsNonformat"/>
    <w:uiPriority w:val="99"/>
    <w:rsid w:val="00906A21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0"/>
      <w:szCs w:val="20"/>
    </w:rPr>
  </w:style>
  <w:style w:type="paragraph" w:customStyle="1" w:styleId="ConsCell">
    <w:name w:val="ConsCell"/>
    <w:uiPriority w:val="99"/>
    <w:rsid w:val="00906A21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sz w:val="20"/>
      <w:szCs w:val="20"/>
    </w:rPr>
  </w:style>
  <w:style w:type="character" w:styleId="Hyperlink">
    <w:name w:val="Hyperlink"/>
    <w:basedOn w:val="DefaultParagraphFont"/>
    <w:uiPriority w:val="99"/>
    <w:rsid w:val="00441F4A"/>
    <w:rPr>
      <w:rFonts w:cs="Times New Roman"/>
      <w:color w:val="0000FF"/>
      <w:u w:val="single"/>
    </w:rPr>
  </w:style>
  <w:style w:type="paragraph" w:customStyle="1" w:styleId="a">
    <w:name w:val="Статья"/>
    <w:basedOn w:val="Normal"/>
    <w:next w:val="Normal"/>
    <w:uiPriority w:val="99"/>
    <w:rsid w:val="00523535"/>
    <w:pPr>
      <w:widowControl w:val="0"/>
      <w:autoSpaceDE w:val="0"/>
      <w:autoSpaceDN w:val="0"/>
      <w:adjustRightInd w:val="0"/>
      <w:spacing w:before="340" w:after="120"/>
      <w:jc w:val="both"/>
    </w:pPr>
    <w:rPr>
      <w:b/>
      <w:bCs/>
      <w:sz w:val="28"/>
      <w:szCs w:val="28"/>
    </w:rPr>
  </w:style>
  <w:style w:type="paragraph" w:styleId="BodyText2">
    <w:name w:val="Body Text 2"/>
    <w:basedOn w:val="Normal"/>
    <w:link w:val="BodyText2Char"/>
    <w:uiPriority w:val="99"/>
    <w:rsid w:val="00D85C8B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Pr>
      <w:rFonts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39777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777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5</TotalTime>
  <Pages>1</Pages>
  <Words>272</Words>
  <Characters>1552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 младшим должностям – в размере 60 процентов должностного оклада</dc:title>
  <dc:subject/>
  <dc:creator>77</dc:creator>
  <cp:keywords/>
  <dc:description/>
  <cp:lastModifiedBy>Admin</cp:lastModifiedBy>
  <cp:revision>5</cp:revision>
  <cp:lastPrinted>2007-11-21T07:52:00Z</cp:lastPrinted>
  <dcterms:created xsi:type="dcterms:W3CDTF">2012-12-25T08:03:00Z</dcterms:created>
  <dcterms:modified xsi:type="dcterms:W3CDTF">2013-01-10T04:36:00Z</dcterms:modified>
</cp:coreProperties>
</file>